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350" w:type="dxa"/>
        <w:tblInd w:w="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2"/>
        <w:gridCol w:w="593"/>
        <w:gridCol w:w="3085"/>
        <w:gridCol w:w="2950"/>
      </w:tblGrid>
      <w:tr w:rsidR="004148A8" w:rsidRPr="00C53AC6" w14:paraId="07A04D48" w14:textId="77777777" w:rsidTr="00D47880">
        <w:tc>
          <w:tcPr>
            <w:tcW w:w="10350" w:type="dxa"/>
            <w:gridSpan w:val="4"/>
            <w:tcBorders>
              <w:bottom w:val="single" w:sz="18" w:space="0" w:color="auto"/>
            </w:tcBorders>
          </w:tcPr>
          <w:p w14:paraId="74AF641B" w14:textId="3EB69B93" w:rsidR="004148A8" w:rsidRPr="00C53AC6" w:rsidRDefault="00C53AC6" w:rsidP="004148A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C53AC6">
              <w:rPr>
                <w:rFonts w:ascii="Times New Roman" w:hAnsi="Times New Roman"/>
                <w:sz w:val="28"/>
                <w:szCs w:val="28"/>
                <w:lang w:val="en-US"/>
              </w:rPr>
              <w:t>{CompanyName}</w:t>
            </w:r>
          </w:p>
        </w:tc>
      </w:tr>
      <w:tr w:rsidR="004148A8" w:rsidRPr="004148A8" w14:paraId="5FE7F516" w14:textId="77777777" w:rsidTr="00D47880">
        <w:tc>
          <w:tcPr>
            <w:tcW w:w="3722" w:type="dxa"/>
            <w:tcBorders>
              <w:top w:val="single" w:sz="18" w:space="0" w:color="auto"/>
            </w:tcBorders>
          </w:tcPr>
          <w:p w14:paraId="4705130B" w14:textId="77777777" w:rsidR="004148A8" w:rsidRPr="004148A8" w:rsidRDefault="004148A8" w:rsidP="00CC3E8B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3678" w:type="dxa"/>
            <w:gridSpan w:val="2"/>
            <w:tcBorders>
              <w:top w:val="single" w:sz="18" w:space="0" w:color="auto"/>
            </w:tcBorders>
            <w:vAlign w:val="center"/>
          </w:tcPr>
          <w:p w14:paraId="28B86EEE" w14:textId="5FEF7235" w:rsidR="004148A8" w:rsidRPr="004148A8" w:rsidRDefault="004148A8" w:rsidP="009468E2">
            <w:pPr>
              <w:spacing w:after="0" w:line="240" w:lineRule="atLeast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148A8">
              <w:rPr>
                <w:rFonts w:ascii="Arial" w:hAnsi="Arial" w:cs="Arial"/>
                <w:b/>
                <w:sz w:val="20"/>
                <w:szCs w:val="20"/>
              </w:rPr>
              <w:t>ПРОТОКОЛ №</w:t>
            </w:r>
            <w:r w:rsidRPr="004148A8">
              <w:rPr>
                <w:rFonts w:ascii="Arial" w:hAnsi="Arial" w:cs="Arial"/>
                <w:b/>
                <w:sz w:val="20"/>
                <w:szCs w:val="20"/>
                <w:u w:val="single"/>
                <w:lang w:val="en-US"/>
              </w:rPr>
              <w:t>{</w:t>
            </w:r>
            <w:proofErr w:type="spellStart"/>
            <w:r w:rsidRPr="004148A8">
              <w:rPr>
                <w:rFonts w:ascii="Arial" w:hAnsi="Arial" w:cs="Arial"/>
                <w:b/>
                <w:sz w:val="20"/>
                <w:szCs w:val="20"/>
                <w:u w:val="single"/>
                <w:lang w:val="en-US"/>
              </w:rPr>
              <w:t>ProtocolNumber</w:t>
            </w:r>
            <w:proofErr w:type="spellEnd"/>
            <w:r w:rsidRPr="004148A8">
              <w:rPr>
                <w:rFonts w:ascii="Arial" w:hAnsi="Arial" w:cs="Arial"/>
                <w:b/>
                <w:sz w:val="20"/>
                <w:szCs w:val="20"/>
                <w:u w:val="single"/>
                <w:lang w:val="en-US"/>
              </w:rPr>
              <w:t>}</w:t>
            </w:r>
          </w:p>
        </w:tc>
        <w:tc>
          <w:tcPr>
            <w:tcW w:w="2950" w:type="dxa"/>
            <w:tcBorders>
              <w:top w:val="single" w:sz="18" w:space="0" w:color="auto"/>
            </w:tcBorders>
          </w:tcPr>
          <w:p w14:paraId="46846372" w14:textId="77777777" w:rsidR="004148A8" w:rsidRPr="004148A8" w:rsidRDefault="004148A8" w:rsidP="00CC3E8B">
            <w:pPr>
              <w:ind w:left="30"/>
              <w:jc w:val="right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481B4E" w:rsidRPr="004148A8" w14:paraId="2A11D2CF" w14:textId="77777777" w:rsidTr="000A0BC7">
        <w:tc>
          <w:tcPr>
            <w:tcW w:w="10350" w:type="dxa"/>
            <w:gridSpan w:val="4"/>
          </w:tcPr>
          <w:p w14:paraId="79FE4108" w14:textId="07A668ED" w:rsidR="00481B4E" w:rsidRPr="004148A8" w:rsidRDefault="00481B4E" w:rsidP="00D909E0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4148A8">
              <w:rPr>
                <w:rFonts w:ascii="Arial" w:hAnsi="Arial" w:cs="Arial"/>
                <w:sz w:val="20"/>
                <w:szCs w:val="20"/>
              </w:rPr>
              <w:t>Экзаменационная комиссия в составе</w:t>
            </w:r>
            <w:r w:rsidRPr="004148A8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4148A8" w:rsidRPr="004148A8" w14:paraId="7DF8FD5A" w14:textId="77777777" w:rsidTr="00D47880">
        <w:tc>
          <w:tcPr>
            <w:tcW w:w="4315" w:type="dxa"/>
            <w:gridSpan w:val="2"/>
          </w:tcPr>
          <w:p w14:paraId="4FF66934" w14:textId="1A584A53" w:rsidR="004148A8" w:rsidRPr="004148A8" w:rsidRDefault="004148A8" w:rsidP="004148A8">
            <w:pPr>
              <w:spacing w:after="0"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148A8">
              <w:rPr>
                <w:rFonts w:ascii="Arial" w:hAnsi="Arial" w:cs="Arial"/>
                <w:sz w:val="20"/>
                <w:szCs w:val="20"/>
              </w:rPr>
              <w:t>Председатель экзаменационной комиссии</w:t>
            </w:r>
            <w:r w:rsidRPr="004148A8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6035" w:type="dxa"/>
            <w:gridSpan w:val="2"/>
            <w:tcBorders>
              <w:bottom w:val="single" w:sz="4" w:space="0" w:color="auto"/>
            </w:tcBorders>
            <w:vAlign w:val="center"/>
          </w:tcPr>
          <w:p w14:paraId="0DA4951C" w14:textId="59EED768" w:rsidR="004148A8" w:rsidRPr="00C53AC6" w:rsidRDefault="00C53AC6" w:rsidP="00D909E0">
            <w:pPr>
              <w:spacing w:after="0"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{</w:t>
            </w:r>
            <w:proofErr w:type="spellStart"/>
            <w:r w:rsidR="003B3CE8">
              <w:rPr>
                <w:rFonts w:ascii="Arial" w:hAnsi="Arial" w:cs="Arial"/>
                <w:sz w:val="20"/>
                <w:szCs w:val="20"/>
                <w:lang w:val="en-US"/>
              </w:rPr>
              <w:t>HeadFace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}</w:t>
            </w:r>
          </w:p>
        </w:tc>
      </w:tr>
      <w:tr w:rsidR="00057E96" w:rsidRPr="004148A8" w14:paraId="571D59D9" w14:textId="77777777" w:rsidTr="00D47880">
        <w:tc>
          <w:tcPr>
            <w:tcW w:w="4315" w:type="dxa"/>
            <w:gridSpan w:val="2"/>
            <w:vMerge w:val="restart"/>
          </w:tcPr>
          <w:p w14:paraId="45979125" w14:textId="4D4F10A4" w:rsidR="00057E96" w:rsidRPr="004148A8" w:rsidRDefault="00057E96" w:rsidP="004148A8">
            <w:pPr>
              <w:spacing w:after="0"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148A8">
              <w:rPr>
                <w:rFonts w:ascii="Arial" w:hAnsi="Arial" w:cs="Arial"/>
                <w:sz w:val="20"/>
                <w:szCs w:val="20"/>
              </w:rPr>
              <w:t>Члены комиссии</w:t>
            </w:r>
            <w:r w:rsidRPr="004148A8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60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695CA" w14:textId="2C99DB6D" w:rsidR="00057E96" w:rsidRPr="004148A8" w:rsidRDefault="00C53AC6" w:rsidP="00D909E0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{</w:t>
            </w:r>
            <w:proofErr w:type="spellStart"/>
            <w:r w:rsidR="003B3CE8">
              <w:rPr>
                <w:rFonts w:ascii="Arial" w:hAnsi="Arial" w:cs="Arial"/>
                <w:sz w:val="20"/>
                <w:szCs w:val="20"/>
                <w:lang w:val="en-US"/>
              </w:rPr>
              <w:t>FFace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}</w:t>
            </w:r>
          </w:p>
        </w:tc>
      </w:tr>
      <w:tr w:rsidR="00057E96" w:rsidRPr="004148A8" w14:paraId="75CD53E3" w14:textId="77777777" w:rsidTr="00D47880">
        <w:trPr>
          <w:trHeight w:val="188"/>
        </w:trPr>
        <w:tc>
          <w:tcPr>
            <w:tcW w:w="4315" w:type="dxa"/>
            <w:gridSpan w:val="2"/>
            <w:vMerge/>
          </w:tcPr>
          <w:p w14:paraId="2E920387" w14:textId="77777777" w:rsidR="00057E96" w:rsidRPr="004148A8" w:rsidRDefault="00057E96" w:rsidP="004148A8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E1661" w14:textId="48B5114D" w:rsidR="00057E96" w:rsidRPr="004148A8" w:rsidRDefault="00C53AC6" w:rsidP="00D909E0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{</w:t>
            </w:r>
            <w:proofErr w:type="spellStart"/>
            <w:r w:rsidR="003B3CE8">
              <w:rPr>
                <w:rFonts w:ascii="Arial" w:hAnsi="Arial" w:cs="Arial"/>
                <w:sz w:val="20"/>
                <w:szCs w:val="20"/>
                <w:lang w:val="en-US"/>
              </w:rPr>
              <w:t>SFace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}</w:t>
            </w:r>
          </w:p>
        </w:tc>
      </w:tr>
    </w:tbl>
    <w:p w14:paraId="7BAC25D6" w14:textId="77777777" w:rsidR="00CC3E8B" w:rsidRPr="004148A8" w:rsidRDefault="00CC3E8B" w:rsidP="009468E2">
      <w:pPr>
        <w:spacing w:after="0" w:line="240" w:lineRule="atLeast"/>
        <w:jc w:val="center"/>
        <w:rPr>
          <w:rFonts w:ascii="Arial" w:hAnsi="Arial" w:cs="Arial"/>
          <w:sz w:val="20"/>
        </w:rPr>
      </w:pPr>
    </w:p>
    <w:p w14:paraId="03E2F73F" w14:textId="1871FA3A" w:rsidR="004148A8" w:rsidRPr="004148A8" w:rsidRDefault="004148A8" w:rsidP="004148A8">
      <w:pPr>
        <w:spacing w:after="0" w:line="240" w:lineRule="atLeast"/>
        <w:ind w:left="9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приняла квалификационный экзамен у граждан, подготовленных </w:t>
      </w:r>
      <w:r w:rsidR="00F951DA">
        <w:rPr>
          <w:rFonts w:ascii="Arial" w:hAnsi="Arial" w:cs="Arial"/>
          <w:sz w:val="20"/>
        </w:rPr>
        <w:t>по</w:t>
      </w:r>
      <w:r w:rsidR="00F951DA" w:rsidRPr="00F951DA">
        <w:rPr>
          <w:rFonts w:ascii="Arial" w:hAnsi="Arial" w:cs="Arial"/>
          <w:sz w:val="20"/>
        </w:rPr>
        <w:t xml:space="preserve"> </w:t>
      </w:r>
      <w:r w:rsidR="00F951DA">
        <w:rPr>
          <w:rFonts w:ascii="Arial" w:hAnsi="Arial" w:cs="Arial"/>
          <w:sz w:val="20"/>
        </w:rPr>
        <w:t>профессии</w:t>
      </w:r>
      <w:r w:rsidR="00F951DA" w:rsidRPr="00F951DA">
        <w:rPr>
          <w:rFonts w:ascii="Arial" w:hAnsi="Arial" w:cs="Arial"/>
          <w:sz w:val="20"/>
        </w:rPr>
        <w:t xml:space="preserve">: </w:t>
      </w:r>
      <w:r>
        <w:rPr>
          <w:rFonts w:ascii="Arial" w:hAnsi="Arial" w:cs="Arial"/>
          <w:sz w:val="20"/>
        </w:rPr>
        <w:t xml:space="preserve"> водитель ТС кат. «</w:t>
      </w:r>
      <w:r w:rsidRPr="004148A8">
        <w:rPr>
          <w:rFonts w:ascii="Arial" w:hAnsi="Arial" w:cs="Arial"/>
          <w:sz w:val="20"/>
        </w:rPr>
        <w:t>{</w:t>
      </w:r>
      <w:r>
        <w:rPr>
          <w:rFonts w:ascii="Arial" w:hAnsi="Arial" w:cs="Arial"/>
          <w:sz w:val="20"/>
          <w:lang w:val="en-US"/>
        </w:rPr>
        <w:t>Category</w:t>
      </w:r>
      <w:r w:rsidRPr="004148A8">
        <w:rPr>
          <w:rFonts w:ascii="Arial" w:hAnsi="Arial" w:cs="Arial"/>
          <w:sz w:val="20"/>
        </w:rPr>
        <w:t>}</w:t>
      </w:r>
      <w:r>
        <w:rPr>
          <w:rFonts w:ascii="Arial" w:hAnsi="Arial" w:cs="Arial"/>
          <w:sz w:val="20"/>
        </w:rPr>
        <w:t>»</w:t>
      </w:r>
      <w:r w:rsidRPr="004148A8">
        <w:rPr>
          <w:rFonts w:ascii="Arial" w:hAnsi="Arial" w:cs="Arial"/>
          <w:sz w:val="20"/>
        </w:rPr>
        <w:t>.</w:t>
      </w:r>
    </w:p>
    <w:p w14:paraId="71FC8B59" w14:textId="4B5B2D3A" w:rsidR="004148A8" w:rsidRPr="004148A8" w:rsidRDefault="004148A8" w:rsidP="004148A8">
      <w:pPr>
        <w:spacing w:after="0" w:line="240" w:lineRule="atLeast"/>
        <w:ind w:left="9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</w:t>
      </w:r>
    </w:p>
    <w:p w14:paraId="6FB75E8F" w14:textId="069078D1" w:rsidR="00266332" w:rsidRPr="00057E96" w:rsidRDefault="00057E96" w:rsidP="00057E96">
      <w:pPr>
        <w:spacing w:after="0" w:line="240" w:lineRule="atLeast"/>
        <w:ind w:left="90"/>
        <w:rPr>
          <w:rFonts w:ascii="Arial" w:hAnsi="Arial" w:cs="Arial"/>
          <w:sz w:val="20"/>
          <w:lang w:val="en-US"/>
        </w:rPr>
      </w:pPr>
      <w:r>
        <w:rPr>
          <w:rFonts w:ascii="Arial" w:hAnsi="Arial" w:cs="Arial"/>
          <w:sz w:val="20"/>
          <w:lang w:val="en-US"/>
        </w:rPr>
        <w:t>{</w:t>
      </w:r>
      <w:proofErr w:type="spellStart"/>
      <w:r>
        <w:rPr>
          <w:rFonts w:ascii="Arial" w:hAnsi="Arial" w:cs="Arial"/>
          <w:sz w:val="20"/>
          <w:lang w:val="en-US"/>
        </w:rPr>
        <w:t>ProtocolTable</w:t>
      </w:r>
      <w:proofErr w:type="spellEnd"/>
      <w:r>
        <w:rPr>
          <w:rFonts w:ascii="Arial" w:hAnsi="Arial" w:cs="Arial"/>
          <w:sz w:val="20"/>
          <w:lang w:val="en-US"/>
        </w:rPr>
        <w:t>}</w:t>
      </w:r>
    </w:p>
    <w:p w14:paraId="7B5881D1" w14:textId="77777777" w:rsidR="00552327" w:rsidRPr="004148A8" w:rsidRDefault="004A3819" w:rsidP="004148A8">
      <w:pPr>
        <w:spacing w:after="0" w:line="240" w:lineRule="atLeast"/>
        <w:ind w:left="90"/>
        <w:rPr>
          <w:rFonts w:ascii="Arial" w:hAnsi="Arial" w:cs="Arial"/>
          <w:sz w:val="18"/>
        </w:rPr>
      </w:pPr>
      <w:r w:rsidRPr="004148A8">
        <w:rPr>
          <w:rFonts w:ascii="Arial" w:hAnsi="Arial" w:cs="Arial"/>
          <w:sz w:val="18"/>
        </w:rPr>
        <w:t xml:space="preserve">                   </w:t>
      </w:r>
      <w:r w:rsidR="00552327" w:rsidRPr="004148A8">
        <w:rPr>
          <w:rFonts w:ascii="Arial" w:hAnsi="Arial" w:cs="Arial"/>
          <w:sz w:val="18"/>
        </w:rPr>
        <w:t xml:space="preserve"> </w:t>
      </w:r>
    </w:p>
    <w:p w14:paraId="0D791847" w14:textId="77777777" w:rsidR="00552327" w:rsidRPr="004148A8" w:rsidRDefault="00552327" w:rsidP="004148A8">
      <w:pPr>
        <w:spacing w:after="0" w:line="240" w:lineRule="atLeast"/>
        <w:ind w:left="90"/>
        <w:rPr>
          <w:rFonts w:ascii="Arial" w:hAnsi="Arial" w:cs="Arial"/>
          <w:sz w:val="18"/>
        </w:rPr>
      </w:pPr>
    </w:p>
    <w:p w14:paraId="79A51E40" w14:textId="77777777" w:rsidR="00552327" w:rsidRPr="004148A8" w:rsidRDefault="00552327" w:rsidP="004148A8">
      <w:pPr>
        <w:spacing w:after="0" w:line="240" w:lineRule="atLeast"/>
        <w:ind w:left="90"/>
        <w:rPr>
          <w:rFonts w:ascii="Arial" w:hAnsi="Arial" w:cs="Arial"/>
          <w:sz w:val="18"/>
        </w:rPr>
      </w:pPr>
      <w:r w:rsidRPr="004148A8">
        <w:rPr>
          <w:rFonts w:ascii="Arial" w:hAnsi="Arial" w:cs="Arial"/>
          <w:sz w:val="18"/>
        </w:rPr>
        <w:t xml:space="preserve">                               </w:t>
      </w:r>
    </w:p>
    <w:tbl>
      <w:tblPr>
        <w:tblStyle w:val="a3"/>
        <w:tblW w:w="10350" w:type="dxa"/>
        <w:tblInd w:w="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0"/>
        <w:gridCol w:w="1017"/>
        <w:gridCol w:w="604"/>
        <w:gridCol w:w="2159"/>
        <w:gridCol w:w="1028"/>
        <w:gridCol w:w="354"/>
        <w:gridCol w:w="250"/>
        <w:gridCol w:w="1698"/>
        <w:gridCol w:w="990"/>
        <w:gridCol w:w="630"/>
      </w:tblGrid>
      <w:tr w:rsidR="00D909E0" w:rsidRPr="00D909E0" w14:paraId="37399F52" w14:textId="77777777" w:rsidTr="00D909E0">
        <w:tc>
          <w:tcPr>
            <w:tcW w:w="1620" w:type="dxa"/>
          </w:tcPr>
          <w:p w14:paraId="05369B4A" w14:textId="4D7213E7" w:rsidR="00057E96" w:rsidRPr="00D909E0" w:rsidRDefault="00057E96" w:rsidP="00D909E0">
            <w:pPr>
              <w:spacing w:after="0" w:line="240" w:lineRule="atLeast"/>
              <w:ind w:left="-24" w:right="-102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D909E0">
              <w:rPr>
                <w:rFonts w:ascii="Arial" w:hAnsi="Arial" w:cs="Arial"/>
                <w:sz w:val="18"/>
                <w:szCs w:val="18"/>
              </w:rPr>
              <w:t>Всего обучалось</w:t>
            </w:r>
          </w:p>
        </w:tc>
        <w:tc>
          <w:tcPr>
            <w:tcW w:w="1017" w:type="dxa"/>
            <w:tcBorders>
              <w:bottom w:val="single" w:sz="4" w:space="0" w:color="auto"/>
            </w:tcBorders>
          </w:tcPr>
          <w:p w14:paraId="1AF01803" w14:textId="24FEC78D" w:rsidR="00057E96" w:rsidRPr="00D909E0" w:rsidRDefault="00057E96" w:rsidP="00057E96">
            <w:pPr>
              <w:spacing w:after="0" w:line="240" w:lineRule="atLeast"/>
              <w:rPr>
                <w:rFonts w:ascii="Arial" w:hAnsi="Arial" w:cs="Arial"/>
                <w:sz w:val="18"/>
                <w:szCs w:val="18"/>
              </w:rPr>
            </w:pPr>
            <w:r w:rsidRPr="00D909E0">
              <w:rPr>
                <w:rFonts w:ascii="Arial" w:hAnsi="Arial" w:cs="Arial"/>
                <w:sz w:val="18"/>
                <w:szCs w:val="18"/>
                <w:lang w:val="en-US"/>
              </w:rPr>
              <w:t>{</w:t>
            </w:r>
            <w:proofErr w:type="spellStart"/>
            <w:r w:rsidR="00D909E0" w:rsidRPr="00D909E0">
              <w:rPr>
                <w:rFonts w:ascii="Arial" w:hAnsi="Arial" w:cs="Arial"/>
                <w:sz w:val="18"/>
                <w:szCs w:val="18"/>
                <w:lang w:val="en-US"/>
              </w:rPr>
              <w:t>S</w:t>
            </w:r>
            <w:r w:rsidRPr="00D909E0">
              <w:rPr>
                <w:rFonts w:ascii="Arial" w:hAnsi="Arial" w:cs="Arial"/>
                <w:sz w:val="18"/>
                <w:szCs w:val="18"/>
                <w:lang w:val="en-US"/>
              </w:rPr>
              <w:t>Count</w:t>
            </w:r>
            <w:proofErr w:type="spellEnd"/>
            <w:r w:rsidRPr="00D909E0">
              <w:rPr>
                <w:rFonts w:ascii="Arial" w:hAnsi="Arial" w:cs="Arial"/>
                <w:sz w:val="18"/>
                <w:szCs w:val="18"/>
                <w:lang w:val="en-US"/>
              </w:rPr>
              <w:t xml:space="preserve">} </w:t>
            </w:r>
          </w:p>
        </w:tc>
        <w:tc>
          <w:tcPr>
            <w:tcW w:w="604" w:type="dxa"/>
          </w:tcPr>
          <w:p w14:paraId="07D5F26D" w14:textId="6611E280" w:rsidR="00057E96" w:rsidRPr="00D909E0" w:rsidRDefault="00057E96" w:rsidP="00057E96">
            <w:pPr>
              <w:spacing w:after="0" w:line="240" w:lineRule="atLeast"/>
              <w:rPr>
                <w:rFonts w:ascii="Arial" w:hAnsi="Arial" w:cs="Arial"/>
                <w:sz w:val="18"/>
                <w:szCs w:val="18"/>
              </w:rPr>
            </w:pPr>
            <w:r w:rsidRPr="00D909E0">
              <w:rPr>
                <w:rFonts w:ascii="Arial" w:hAnsi="Arial" w:cs="Arial"/>
                <w:sz w:val="18"/>
                <w:szCs w:val="18"/>
              </w:rPr>
              <w:t>чел.</w:t>
            </w:r>
          </w:p>
        </w:tc>
        <w:tc>
          <w:tcPr>
            <w:tcW w:w="2159" w:type="dxa"/>
          </w:tcPr>
          <w:p w14:paraId="35C1F014" w14:textId="2C72619B" w:rsidR="00057E96" w:rsidRPr="00D909E0" w:rsidRDefault="00057E96" w:rsidP="00057E96">
            <w:pPr>
              <w:spacing w:after="0" w:line="240" w:lineRule="atLeast"/>
              <w:rPr>
                <w:rFonts w:ascii="Arial" w:hAnsi="Arial" w:cs="Arial"/>
                <w:sz w:val="18"/>
                <w:szCs w:val="18"/>
              </w:rPr>
            </w:pPr>
            <w:r w:rsidRPr="00D909E0">
              <w:rPr>
                <w:rFonts w:ascii="Arial" w:hAnsi="Arial" w:cs="Arial"/>
                <w:sz w:val="18"/>
                <w:szCs w:val="18"/>
              </w:rPr>
              <w:t>Допущено к экзаменам</w:t>
            </w:r>
          </w:p>
        </w:tc>
        <w:tc>
          <w:tcPr>
            <w:tcW w:w="1028" w:type="dxa"/>
            <w:tcBorders>
              <w:bottom w:val="single" w:sz="4" w:space="0" w:color="auto"/>
            </w:tcBorders>
          </w:tcPr>
          <w:p w14:paraId="6C23F6BF" w14:textId="01F64B9B" w:rsidR="00057E96" w:rsidRPr="00D909E0" w:rsidRDefault="00057E96" w:rsidP="00057E96">
            <w:pPr>
              <w:spacing w:after="0" w:line="240" w:lineRule="atLeast"/>
              <w:rPr>
                <w:rFonts w:ascii="Arial" w:hAnsi="Arial" w:cs="Arial"/>
                <w:sz w:val="18"/>
                <w:szCs w:val="18"/>
              </w:rPr>
            </w:pPr>
            <w:r w:rsidRPr="00D909E0">
              <w:rPr>
                <w:rFonts w:ascii="Arial" w:hAnsi="Arial" w:cs="Arial"/>
                <w:sz w:val="18"/>
                <w:szCs w:val="18"/>
                <w:lang w:val="en-US"/>
              </w:rPr>
              <w:t>{</w:t>
            </w:r>
            <w:proofErr w:type="spellStart"/>
            <w:r w:rsidRPr="00D909E0">
              <w:rPr>
                <w:rFonts w:ascii="Arial" w:hAnsi="Arial" w:cs="Arial"/>
                <w:sz w:val="18"/>
                <w:szCs w:val="18"/>
                <w:lang w:val="en-US"/>
              </w:rPr>
              <w:t>RCount</w:t>
            </w:r>
            <w:proofErr w:type="spellEnd"/>
            <w:r w:rsidRPr="00D909E0">
              <w:rPr>
                <w:rFonts w:ascii="Arial" w:hAnsi="Arial" w:cs="Arial"/>
                <w:sz w:val="18"/>
                <w:szCs w:val="18"/>
                <w:lang w:val="en-US"/>
              </w:rPr>
              <w:t xml:space="preserve">} </w:t>
            </w:r>
          </w:p>
        </w:tc>
        <w:tc>
          <w:tcPr>
            <w:tcW w:w="604" w:type="dxa"/>
            <w:gridSpan w:val="2"/>
          </w:tcPr>
          <w:p w14:paraId="3ABDE22A" w14:textId="023605C5" w:rsidR="00057E96" w:rsidRPr="00D909E0" w:rsidRDefault="00057E96" w:rsidP="00057E96">
            <w:pPr>
              <w:spacing w:after="0" w:line="240" w:lineRule="atLeast"/>
              <w:rPr>
                <w:rFonts w:ascii="Arial" w:hAnsi="Arial" w:cs="Arial"/>
                <w:sz w:val="18"/>
                <w:szCs w:val="18"/>
              </w:rPr>
            </w:pPr>
            <w:r w:rsidRPr="00D909E0">
              <w:rPr>
                <w:rFonts w:ascii="Arial" w:hAnsi="Arial" w:cs="Arial"/>
                <w:sz w:val="18"/>
                <w:szCs w:val="18"/>
              </w:rPr>
              <w:t>чел.</w:t>
            </w:r>
          </w:p>
        </w:tc>
        <w:tc>
          <w:tcPr>
            <w:tcW w:w="1698" w:type="dxa"/>
          </w:tcPr>
          <w:p w14:paraId="412321EE" w14:textId="2D9A745F" w:rsidR="00057E96" w:rsidRPr="00D909E0" w:rsidRDefault="00057E96" w:rsidP="00057E96">
            <w:pPr>
              <w:spacing w:after="0" w:line="240" w:lineRule="atLeast"/>
              <w:rPr>
                <w:rFonts w:ascii="Arial" w:hAnsi="Arial" w:cs="Arial"/>
                <w:sz w:val="18"/>
                <w:szCs w:val="18"/>
              </w:rPr>
            </w:pPr>
            <w:r w:rsidRPr="00D909E0">
              <w:rPr>
                <w:rFonts w:ascii="Arial" w:hAnsi="Arial" w:cs="Arial"/>
                <w:sz w:val="18"/>
                <w:szCs w:val="18"/>
              </w:rPr>
              <w:t>Сдали экзамены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07DA6F10" w14:textId="1A85A033" w:rsidR="00057E96" w:rsidRPr="00D909E0" w:rsidRDefault="00057E96" w:rsidP="00057E96">
            <w:pPr>
              <w:spacing w:after="0" w:line="240" w:lineRule="atLeast"/>
              <w:rPr>
                <w:rFonts w:ascii="Arial" w:hAnsi="Arial" w:cs="Arial"/>
                <w:sz w:val="18"/>
                <w:szCs w:val="18"/>
              </w:rPr>
            </w:pPr>
            <w:r w:rsidRPr="00D909E0">
              <w:rPr>
                <w:rFonts w:ascii="Arial" w:hAnsi="Arial" w:cs="Arial"/>
                <w:sz w:val="18"/>
                <w:szCs w:val="18"/>
                <w:lang w:val="en-US"/>
              </w:rPr>
              <w:t>{</w:t>
            </w:r>
            <w:proofErr w:type="spellStart"/>
            <w:r w:rsidR="00D909E0" w:rsidRPr="00D909E0">
              <w:rPr>
                <w:rFonts w:ascii="Arial" w:hAnsi="Arial" w:cs="Arial"/>
                <w:sz w:val="18"/>
                <w:szCs w:val="18"/>
                <w:lang w:val="en-US"/>
              </w:rPr>
              <w:t>G</w:t>
            </w:r>
            <w:r w:rsidRPr="00D909E0">
              <w:rPr>
                <w:rFonts w:ascii="Arial" w:hAnsi="Arial" w:cs="Arial"/>
                <w:sz w:val="18"/>
                <w:szCs w:val="18"/>
                <w:lang w:val="en-US"/>
              </w:rPr>
              <w:t>Count</w:t>
            </w:r>
            <w:proofErr w:type="spellEnd"/>
            <w:r w:rsidRPr="00D909E0">
              <w:rPr>
                <w:rFonts w:ascii="Arial" w:hAnsi="Arial" w:cs="Arial"/>
                <w:sz w:val="18"/>
                <w:szCs w:val="18"/>
                <w:lang w:val="en-US"/>
              </w:rPr>
              <w:t xml:space="preserve">} </w:t>
            </w:r>
          </w:p>
        </w:tc>
        <w:tc>
          <w:tcPr>
            <w:tcW w:w="630" w:type="dxa"/>
          </w:tcPr>
          <w:p w14:paraId="219A4AF0" w14:textId="56B2BB31" w:rsidR="00057E96" w:rsidRPr="00D909E0" w:rsidRDefault="00057E96" w:rsidP="00057E96">
            <w:pPr>
              <w:spacing w:after="0" w:line="240" w:lineRule="atLeast"/>
              <w:rPr>
                <w:rFonts w:ascii="Arial" w:hAnsi="Arial" w:cs="Arial"/>
                <w:sz w:val="18"/>
                <w:szCs w:val="18"/>
              </w:rPr>
            </w:pPr>
            <w:r w:rsidRPr="00D909E0">
              <w:rPr>
                <w:rFonts w:ascii="Arial" w:hAnsi="Arial" w:cs="Arial"/>
                <w:sz w:val="18"/>
                <w:szCs w:val="18"/>
              </w:rPr>
              <w:t>чел.</w:t>
            </w:r>
          </w:p>
        </w:tc>
      </w:tr>
      <w:tr w:rsidR="00D909E0" w:rsidRPr="00D909E0" w14:paraId="6766EEBD" w14:textId="77777777" w:rsidTr="00D909E0">
        <w:tc>
          <w:tcPr>
            <w:tcW w:w="1620" w:type="dxa"/>
          </w:tcPr>
          <w:p w14:paraId="38A1E73A" w14:textId="77777777" w:rsidR="00057E96" w:rsidRPr="00D909E0" w:rsidRDefault="00057E96" w:rsidP="00057E96">
            <w:pPr>
              <w:spacing w:after="0" w:line="240" w:lineRule="atLeas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7" w:type="dxa"/>
            <w:tcBorders>
              <w:top w:val="single" w:sz="4" w:space="0" w:color="auto"/>
            </w:tcBorders>
          </w:tcPr>
          <w:p w14:paraId="36307F20" w14:textId="77777777" w:rsidR="00057E96" w:rsidRPr="00D909E0" w:rsidRDefault="00057E96" w:rsidP="00057E96">
            <w:pPr>
              <w:spacing w:after="0" w:line="240" w:lineRule="atLeas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" w:type="dxa"/>
          </w:tcPr>
          <w:p w14:paraId="7D89CD68" w14:textId="77777777" w:rsidR="00057E96" w:rsidRPr="00D909E0" w:rsidRDefault="00057E96" w:rsidP="00057E96">
            <w:pPr>
              <w:spacing w:after="0" w:line="240" w:lineRule="atLeas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9" w:type="dxa"/>
          </w:tcPr>
          <w:p w14:paraId="2A9A065E" w14:textId="77777777" w:rsidR="00057E96" w:rsidRPr="00D909E0" w:rsidRDefault="00057E96" w:rsidP="00057E96">
            <w:pPr>
              <w:spacing w:after="0" w:line="240" w:lineRule="atLeas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auto"/>
            </w:tcBorders>
          </w:tcPr>
          <w:p w14:paraId="71F31A17" w14:textId="77777777" w:rsidR="00057E96" w:rsidRPr="00D909E0" w:rsidRDefault="00057E96" w:rsidP="00057E96">
            <w:pPr>
              <w:spacing w:after="0" w:line="240" w:lineRule="atLeas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" w:type="dxa"/>
            <w:gridSpan w:val="2"/>
          </w:tcPr>
          <w:p w14:paraId="163CCB4F" w14:textId="77777777" w:rsidR="00057E96" w:rsidRPr="00D909E0" w:rsidRDefault="00057E96" w:rsidP="00057E96">
            <w:pPr>
              <w:spacing w:after="0" w:line="240" w:lineRule="atLeas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98" w:type="dxa"/>
          </w:tcPr>
          <w:p w14:paraId="603CCFEC" w14:textId="77777777" w:rsidR="00057E96" w:rsidRPr="00D909E0" w:rsidRDefault="00057E96" w:rsidP="00057E96">
            <w:pPr>
              <w:spacing w:after="0" w:line="240" w:lineRule="atLeas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F2828BF" w14:textId="7BD973CF" w:rsidR="00057E96" w:rsidRPr="00D909E0" w:rsidRDefault="00057E96" w:rsidP="00057E96">
            <w:pPr>
              <w:spacing w:after="0" w:line="240" w:lineRule="atLeas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0" w:type="dxa"/>
          </w:tcPr>
          <w:p w14:paraId="35505F5B" w14:textId="61E37C65" w:rsidR="00057E96" w:rsidRPr="00D909E0" w:rsidRDefault="00057E96" w:rsidP="00057E96">
            <w:pPr>
              <w:spacing w:after="0" w:line="240" w:lineRule="atLeas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57E96" w:rsidRPr="00D909E0" w14:paraId="6398345E" w14:textId="77777777" w:rsidTr="00D909E0">
        <w:tc>
          <w:tcPr>
            <w:tcW w:w="5400" w:type="dxa"/>
            <w:gridSpan w:val="4"/>
          </w:tcPr>
          <w:p w14:paraId="0E401BF9" w14:textId="561C1571" w:rsidR="00057E96" w:rsidRPr="00D909E0" w:rsidRDefault="00057E96" w:rsidP="00057E96">
            <w:pPr>
              <w:spacing w:after="0" w:line="240" w:lineRule="atLeast"/>
              <w:rPr>
                <w:rFonts w:ascii="Arial" w:hAnsi="Arial" w:cs="Arial"/>
                <w:sz w:val="18"/>
                <w:szCs w:val="18"/>
              </w:rPr>
            </w:pPr>
            <w:r w:rsidRPr="00D909E0">
              <w:rPr>
                <w:rFonts w:ascii="Arial" w:hAnsi="Arial" w:cs="Arial"/>
                <w:sz w:val="18"/>
                <w:szCs w:val="18"/>
              </w:rPr>
              <w:t>Председатель экзаменационной комиссии</w:t>
            </w:r>
            <w:r w:rsidRPr="00D909E0">
              <w:rPr>
                <w:rFonts w:ascii="Arial" w:hAnsi="Arial" w:cs="Arial"/>
                <w:sz w:val="18"/>
                <w:szCs w:val="18"/>
                <w:lang w:val="en-US"/>
              </w:rPr>
              <w:t>:</w:t>
            </w:r>
          </w:p>
        </w:tc>
        <w:tc>
          <w:tcPr>
            <w:tcW w:w="4950" w:type="dxa"/>
            <w:gridSpan w:val="6"/>
            <w:tcBorders>
              <w:bottom w:val="single" w:sz="4" w:space="0" w:color="auto"/>
            </w:tcBorders>
          </w:tcPr>
          <w:p w14:paraId="425575E2" w14:textId="203E11FA" w:rsidR="00057E96" w:rsidRPr="00D909E0" w:rsidRDefault="00C53AC6" w:rsidP="00D909E0">
            <w:pPr>
              <w:spacing w:after="0" w:line="240" w:lineRule="atLeast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{</w:t>
            </w:r>
            <w:proofErr w:type="spellStart"/>
            <w:r w:rsidR="003B3CE8">
              <w:rPr>
                <w:rFonts w:ascii="Arial" w:hAnsi="Arial" w:cs="Arial"/>
                <w:sz w:val="20"/>
                <w:szCs w:val="20"/>
                <w:lang w:val="en-US"/>
              </w:rPr>
              <w:t>HeadFace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}</w:t>
            </w:r>
          </w:p>
        </w:tc>
      </w:tr>
      <w:tr w:rsidR="00057E96" w:rsidRPr="00D909E0" w14:paraId="1C85DBFC" w14:textId="77777777" w:rsidTr="00D909E0">
        <w:tc>
          <w:tcPr>
            <w:tcW w:w="5400" w:type="dxa"/>
            <w:gridSpan w:val="4"/>
          </w:tcPr>
          <w:p w14:paraId="48E70A76" w14:textId="77777777" w:rsidR="00057E96" w:rsidRPr="00D909E0" w:rsidRDefault="00057E96" w:rsidP="00057E96">
            <w:pPr>
              <w:spacing w:after="0" w:line="240" w:lineRule="atLeas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50" w:type="dxa"/>
            <w:gridSpan w:val="6"/>
          </w:tcPr>
          <w:p w14:paraId="5C4D4CBD" w14:textId="2DDBD53C" w:rsidR="00057E96" w:rsidRPr="00D909E0" w:rsidRDefault="00057E96" w:rsidP="00D909E0">
            <w:pPr>
              <w:spacing w:after="0" w:line="240" w:lineRule="atLeast"/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D909E0">
              <w:rPr>
                <w:rFonts w:ascii="Arial" w:hAnsi="Arial" w:cs="Arial"/>
                <w:sz w:val="18"/>
                <w:szCs w:val="18"/>
                <w:vertAlign w:val="superscript"/>
              </w:rPr>
              <w:t>(подпись, фамилия, инициалы)</w:t>
            </w:r>
          </w:p>
        </w:tc>
      </w:tr>
      <w:tr w:rsidR="00057E96" w:rsidRPr="00D909E0" w14:paraId="01CB02E5" w14:textId="77777777" w:rsidTr="00D909E0">
        <w:tc>
          <w:tcPr>
            <w:tcW w:w="5400" w:type="dxa"/>
            <w:gridSpan w:val="4"/>
          </w:tcPr>
          <w:p w14:paraId="75B4BFE9" w14:textId="2E1AE31D" w:rsidR="00057E96" w:rsidRPr="00D909E0" w:rsidRDefault="00057E96" w:rsidP="00057E96">
            <w:pPr>
              <w:spacing w:after="0" w:line="240" w:lineRule="atLeas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D909E0">
              <w:rPr>
                <w:rFonts w:ascii="Arial" w:hAnsi="Arial" w:cs="Arial"/>
                <w:sz w:val="18"/>
                <w:szCs w:val="18"/>
              </w:rPr>
              <w:t>Члены комиссии</w:t>
            </w:r>
            <w:r w:rsidRPr="00D909E0">
              <w:rPr>
                <w:rFonts w:ascii="Arial" w:hAnsi="Arial" w:cs="Arial"/>
                <w:sz w:val="18"/>
                <w:szCs w:val="18"/>
                <w:lang w:val="en-US"/>
              </w:rPr>
              <w:t>:</w:t>
            </w:r>
          </w:p>
        </w:tc>
        <w:tc>
          <w:tcPr>
            <w:tcW w:w="4950" w:type="dxa"/>
            <w:gridSpan w:val="6"/>
            <w:tcBorders>
              <w:bottom w:val="single" w:sz="4" w:space="0" w:color="auto"/>
            </w:tcBorders>
          </w:tcPr>
          <w:p w14:paraId="1A63CD63" w14:textId="04CA693B" w:rsidR="00057E96" w:rsidRPr="00D909E0" w:rsidRDefault="00C53AC6" w:rsidP="00D909E0">
            <w:pPr>
              <w:spacing w:after="0" w:line="240" w:lineRule="atLeast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{</w:t>
            </w:r>
            <w:proofErr w:type="spellStart"/>
            <w:r w:rsidR="003B3CE8">
              <w:rPr>
                <w:rFonts w:ascii="Arial" w:hAnsi="Arial" w:cs="Arial"/>
                <w:sz w:val="20"/>
                <w:szCs w:val="20"/>
                <w:lang w:val="en-US"/>
              </w:rPr>
              <w:t>F</w:t>
            </w:r>
            <w:r w:rsidR="003B3CE8">
              <w:rPr>
                <w:rFonts w:ascii="Arial" w:hAnsi="Arial" w:cs="Arial"/>
                <w:sz w:val="20"/>
                <w:szCs w:val="20"/>
                <w:lang w:val="en-US"/>
              </w:rPr>
              <w:t>Face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}</w:t>
            </w:r>
          </w:p>
        </w:tc>
      </w:tr>
      <w:tr w:rsidR="00057E96" w:rsidRPr="00D909E0" w14:paraId="336AF3E1" w14:textId="77777777" w:rsidTr="00D909E0">
        <w:tc>
          <w:tcPr>
            <w:tcW w:w="5400" w:type="dxa"/>
            <w:gridSpan w:val="4"/>
          </w:tcPr>
          <w:p w14:paraId="2C18937F" w14:textId="77777777" w:rsidR="00057E96" w:rsidRPr="00D909E0" w:rsidRDefault="00057E96" w:rsidP="00057E96">
            <w:pPr>
              <w:spacing w:after="0" w:line="240" w:lineRule="atLeas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50" w:type="dxa"/>
            <w:gridSpan w:val="6"/>
            <w:tcBorders>
              <w:top w:val="single" w:sz="4" w:space="0" w:color="auto"/>
            </w:tcBorders>
          </w:tcPr>
          <w:p w14:paraId="0DCAAD67" w14:textId="5838ADC6" w:rsidR="00057E96" w:rsidRPr="00D909E0" w:rsidRDefault="00057E96" w:rsidP="00D909E0">
            <w:pPr>
              <w:spacing w:after="0" w:line="24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09E0">
              <w:rPr>
                <w:rFonts w:ascii="Arial" w:hAnsi="Arial" w:cs="Arial"/>
                <w:sz w:val="18"/>
                <w:szCs w:val="18"/>
                <w:vertAlign w:val="superscript"/>
              </w:rPr>
              <w:t>(подпись, фамилия, инициалы)</w:t>
            </w:r>
          </w:p>
        </w:tc>
      </w:tr>
      <w:tr w:rsidR="00057E96" w:rsidRPr="00D909E0" w14:paraId="4C2DBDEC" w14:textId="77777777" w:rsidTr="00D909E0">
        <w:tc>
          <w:tcPr>
            <w:tcW w:w="5400" w:type="dxa"/>
            <w:gridSpan w:val="4"/>
          </w:tcPr>
          <w:p w14:paraId="13D637DB" w14:textId="77777777" w:rsidR="00057E96" w:rsidRPr="00D909E0" w:rsidRDefault="00057E96" w:rsidP="00057E96">
            <w:pPr>
              <w:spacing w:after="0" w:line="240" w:lineRule="atLeas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50" w:type="dxa"/>
            <w:gridSpan w:val="6"/>
            <w:tcBorders>
              <w:bottom w:val="single" w:sz="4" w:space="0" w:color="auto"/>
            </w:tcBorders>
          </w:tcPr>
          <w:p w14:paraId="6441D24D" w14:textId="2BF945F3" w:rsidR="00057E96" w:rsidRPr="00D909E0" w:rsidRDefault="00C53AC6" w:rsidP="00D909E0">
            <w:pPr>
              <w:spacing w:after="0" w:line="240" w:lineRule="atLeast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{</w:t>
            </w:r>
            <w:proofErr w:type="spellStart"/>
            <w:r w:rsidR="003B3CE8">
              <w:rPr>
                <w:rFonts w:ascii="Arial" w:hAnsi="Arial" w:cs="Arial"/>
                <w:sz w:val="20"/>
                <w:szCs w:val="20"/>
                <w:lang w:val="en-US"/>
              </w:rPr>
              <w:t>S</w:t>
            </w:r>
            <w:r w:rsidR="003B3CE8">
              <w:rPr>
                <w:rFonts w:ascii="Arial" w:hAnsi="Arial" w:cs="Arial"/>
                <w:sz w:val="20"/>
                <w:szCs w:val="20"/>
                <w:lang w:val="en-US"/>
              </w:rPr>
              <w:t>Face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}</w:t>
            </w:r>
          </w:p>
        </w:tc>
      </w:tr>
      <w:tr w:rsidR="00057E96" w:rsidRPr="00D909E0" w14:paraId="2C36A179" w14:textId="77777777" w:rsidTr="00D909E0">
        <w:tc>
          <w:tcPr>
            <w:tcW w:w="5400" w:type="dxa"/>
            <w:gridSpan w:val="4"/>
          </w:tcPr>
          <w:p w14:paraId="747CD9EF" w14:textId="77777777" w:rsidR="00057E96" w:rsidRPr="00D909E0" w:rsidRDefault="00057E96" w:rsidP="00057E96">
            <w:pPr>
              <w:spacing w:after="0" w:line="240" w:lineRule="atLeas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50" w:type="dxa"/>
            <w:gridSpan w:val="6"/>
            <w:tcBorders>
              <w:top w:val="single" w:sz="4" w:space="0" w:color="auto"/>
            </w:tcBorders>
          </w:tcPr>
          <w:p w14:paraId="16007FE1" w14:textId="6D08BCF6" w:rsidR="00057E96" w:rsidRPr="00D909E0" w:rsidRDefault="00057E96" w:rsidP="00D909E0">
            <w:pPr>
              <w:spacing w:after="0" w:line="24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09E0">
              <w:rPr>
                <w:rFonts w:ascii="Arial" w:hAnsi="Arial" w:cs="Arial"/>
                <w:sz w:val="18"/>
                <w:szCs w:val="18"/>
                <w:vertAlign w:val="superscript"/>
              </w:rPr>
              <w:t>(подпись, фамилия, инициалы)</w:t>
            </w:r>
          </w:p>
        </w:tc>
      </w:tr>
      <w:tr w:rsidR="00D909E0" w:rsidRPr="00D909E0" w14:paraId="6295152C" w14:textId="77777777" w:rsidTr="00D909E0">
        <w:tc>
          <w:tcPr>
            <w:tcW w:w="6782" w:type="dxa"/>
            <w:gridSpan w:val="6"/>
          </w:tcPr>
          <w:p w14:paraId="754DE821" w14:textId="4A90AE0A" w:rsidR="00D909E0" w:rsidRPr="00D909E0" w:rsidRDefault="00D909E0" w:rsidP="00D909E0">
            <w:pPr>
              <w:spacing w:after="0" w:line="240" w:lineRule="atLeast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D909E0">
              <w:rPr>
                <w:rFonts w:ascii="Arial" w:hAnsi="Arial" w:cs="Arial"/>
                <w:sz w:val="18"/>
                <w:szCs w:val="18"/>
              </w:rPr>
              <w:t>Руководитель образовательного учреждения (организации)</w:t>
            </w:r>
            <w:r w:rsidRPr="00D909E0">
              <w:rPr>
                <w:rFonts w:ascii="Arial" w:hAnsi="Arial" w:cs="Arial"/>
                <w:sz w:val="18"/>
                <w:szCs w:val="18"/>
                <w:lang w:val="en-US"/>
              </w:rPr>
              <w:t>:</w:t>
            </w:r>
          </w:p>
        </w:tc>
        <w:tc>
          <w:tcPr>
            <w:tcW w:w="3568" w:type="dxa"/>
            <w:gridSpan w:val="4"/>
            <w:tcBorders>
              <w:bottom w:val="single" w:sz="4" w:space="0" w:color="auto"/>
            </w:tcBorders>
          </w:tcPr>
          <w:p w14:paraId="5B5B8F4B" w14:textId="2C845F88" w:rsidR="00D909E0" w:rsidRPr="00D909E0" w:rsidRDefault="00C53AC6" w:rsidP="00057E96">
            <w:pPr>
              <w:spacing w:after="0" w:line="240" w:lineRule="atLeast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0E7C83">
              <w:rPr>
                <w:sz w:val="20"/>
                <w:szCs w:val="20"/>
                <w:lang w:val="en-US"/>
              </w:rPr>
              <w:t>{</w:t>
            </w:r>
            <w:proofErr w:type="spellStart"/>
            <w:r w:rsidRPr="000E7C83">
              <w:rPr>
                <w:sz w:val="20"/>
                <w:szCs w:val="20"/>
                <w:lang w:val="en-US"/>
              </w:rPr>
              <w:t>CompanyHead</w:t>
            </w:r>
            <w:proofErr w:type="spellEnd"/>
            <w:r w:rsidRPr="000E7C83">
              <w:rPr>
                <w:sz w:val="20"/>
                <w:szCs w:val="20"/>
                <w:lang w:val="en-US"/>
              </w:rPr>
              <w:t>}</w:t>
            </w:r>
          </w:p>
        </w:tc>
      </w:tr>
      <w:tr w:rsidR="00057E96" w:rsidRPr="00D909E0" w14:paraId="60D12199" w14:textId="77777777" w:rsidTr="00D909E0">
        <w:tc>
          <w:tcPr>
            <w:tcW w:w="6782" w:type="dxa"/>
            <w:gridSpan w:val="6"/>
          </w:tcPr>
          <w:p w14:paraId="7337FC09" w14:textId="77777777" w:rsidR="00057E96" w:rsidRPr="00D909E0" w:rsidRDefault="00057E96" w:rsidP="00057E96">
            <w:pPr>
              <w:spacing w:after="0" w:line="240" w:lineRule="atLeas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68" w:type="dxa"/>
            <w:gridSpan w:val="4"/>
          </w:tcPr>
          <w:p w14:paraId="45CCE745" w14:textId="315C6450" w:rsidR="00057E96" w:rsidRPr="00D909E0" w:rsidRDefault="00057E96" w:rsidP="00057E96">
            <w:pPr>
              <w:spacing w:after="0" w:line="240" w:lineRule="atLeast"/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D909E0">
              <w:rPr>
                <w:rFonts w:ascii="Arial" w:hAnsi="Arial" w:cs="Arial"/>
                <w:sz w:val="18"/>
                <w:szCs w:val="18"/>
                <w:vertAlign w:val="superscript"/>
              </w:rPr>
              <w:t>(подпись, фамилия, инициалы)</w:t>
            </w:r>
          </w:p>
        </w:tc>
      </w:tr>
      <w:tr w:rsidR="00D909E0" w:rsidRPr="00D909E0" w14:paraId="58D167E7" w14:textId="77777777" w:rsidTr="00D909E0">
        <w:trPr>
          <w:trHeight w:val="58"/>
        </w:trPr>
        <w:tc>
          <w:tcPr>
            <w:tcW w:w="1620" w:type="dxa"/>
          </w:tcPr>
          <w:p w14:paraId="0B14C743" w14:textId="71139D78" w:rsidR="00D909E0" w:rsidRPr="00D909E0" w:rsidRDefault="00D909E0" w:rsidP="00D909E0">
            <w:pPr>
              <w:spacing w:after="0" w:line="240" w:lineRule="atLeast"/>
              <w:ind w:left="9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09E0">
              <w:rPr>
                <w:rFonts w:ascii="Arial" w:hAnsi="Arial" w:cs="Arial"/>
                <w:sz w:val="18"/>
                <w:szCs w:val="18"/>
              </w:rPr>
              <w:t>МП</w:t>
            </w:r>
          </w:p>
        </w:tc>
        <w:tc>
          <w:tcPr>
            <w:tcW w:w="4808" w:type="dxa"/>
            <w:gridSpan w:val="4"/>
            <w:tcBorders>
              <w:bottom w:val="single" w:sz="4" w:space="0" w:color="auto"/>
            </w:tcBorders>
          </w:tcPr>
          <w:p w14:paraId="6F50E88F" w14:textId="4E37A019" w:rsidR="00D909E0" w:rsidRPr="00D909E0" w:rsidRDefault="00D909E0" w:rsidP="00057E96">
            <w:pPr>
              <w:spacing w:after="0" w:line="240" w:lineRule="atLeast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D909E0">
              <w:rPr>
                <w:rFonts w:ascii="Arial" w:hAnsi="Arial" w:cs="Arial"/>
                <w:sz w:val="18"/>
                <w:szCs w:val="18"/>
                <w:lang w:val="en-US"/>
              </w:rPr>
              <w:t>{</w:t>
            </w:r>
            <w:proofErr w:type="spellStart"/>
            <w:r w:rsidRPr="00D909E0">
              <w:rPr>
                <w:rFonts w:ascii="Arial" w:hAnsi="Arial" w:cs="Arial"/>
                <w:sz w:val="18"/>
                <w:szCs w:val="18"/>
                <w:lang w:val="en-US"/>
              </w:rPr>
              <w:t>ProtocolDate</w:t>
            </w:r>
            <w:proofErr w:type="spellEnd"/>
            <w:r w:rsidRPr="00D909E0">
              <w:rPr>
                <w:rFonts w:ascii="Arial" w:hAnsi="Arial" w:cs="Arial"/>
                <w:sz w:val="18"/>
                <w:szCs w:val="18"/>
                <w:lang w:val="en-US"/>
              </w:rPr>
              <w:t>}</w:t>
            </w:r>
          </w:p>
        </w:tc>
        <w:tc>
          <w:tcPr>
            <w:tcW w:w="3922" w:type="dxa"/>
            <w:gridSpan w:val="5"/>
          </w:tcPr>
          <w:p w14:paraId="372D1D7F" w14:textId="32CCA133" w:rsidR="00D909E0" w:rsidRPr="00D909E0" w:rsidRDefault="00D909E0" w:rsidP="00057E96">
            <w:pPr>
              <w:spacing w:after="0" w:line="24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09E0" w:rsidRPr="00D909E0" w14:paraId="459D5ADB" w14:textId="77777777" w:rsidTr="00D909E0">
        <w:trPr>
          <w:trHeight w:val="773"/>
        </w:trPr>
        <w:tc>
          <w:tcPr>
            <w:tcW w:w="1620" w:type="dxa"/>
          </w:tcPr>
          <w:p w14:paraId="7F2045D5" w14:textId="77777777" w:rsidR="00D909E0" w:rsidRPr="00D909E0" w:rsidRDefault="00D909E0" w:rsidP="00D909E0">
            <w:pPr>
              <w:spacing w:after="0" w:line="240" w:lineRule="atLeast"/>
              <w:ind w:left="9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08" w:type="dxa"/>
            <w:gridSpan w:val="4"/>
          </w:tcPr>
          <w:p w14:paraId="30166507" w14:textId="487B61AC" w:rsidR="00D909E0" w:rsidRPr="00D909E0" w:rsidRDefault="00D909E0" w:rsidP="00057E96">
            <w:pPr>
              <w:spacing w:after="0" w:line="240" w:lineRule="atLeast"/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D909E0">
              <w:rPr>
                <w:rFonts w:ascii="Arial" w:hAnsi="Arial" w:cs="Arial"/>
                <w:sz w:val="18"/>
                <w:szCs w:val="18"/>
                <w:vertAlign w:val="superscript"/>
              </w:rPr>
              <w:t>(дата)</w:t>
            </w:r>
          </w:p>
        </w:tc>
        <w:tc>
          <w:tcPr>
            <w:tcW w:w="3922" w:type="dxa"/>
            <w:gridSpan w:val="5"/>
          </w:tcPr>
          <w:p w14:paraId="142409EC" w14:textId="22DA69B7" w:rsidR="00D909E0" w:rsidRPr="00D909E0" w:rsidRDefault="00D909E0" w:rsidP="00057E96">
            <w:pPr>
              <w:spacing w:after="0" w:line="240" w:lineRule="atLeast"/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</w:p>
        </w:tc>
      </w:tr>
    </w:tbl>
    <w:p w14:paraId="19313556" w14:textId="41342AC8" w:rsidR="00266332" w:rsidRDefault="00266332" w:rsidP="004148A8">
      <w:pPr>
        <w:spacing w:after="0" w:line="240" w:lineRule="atLeast"/>
        <w:ind w:left="90"/>
        <w:rPr>
          <w:rFonts w:ascii="Arial" w:hAnsi="Arial" w:cs="Arial"/>
          <w:sz w:val="18"/>
        </w:rPr>
      </w:pPr>
    </w:p>
    <w:sectPr w:rsidR="00266332" w:rsidSect="004148A8">
      <w:pgSz w:w="11900" w:h="16840"/>
      <w:pgMar w:top="567" w:right="426" w:bottom="680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718"/>
    <w:rsid w:val="000039DC"/>
    <w:rsid w:val="00014F77"/>
    <w:rsid w:val="00057E96"/>
    <w:rsid w:val="00167BAD"/>
    <w:rsid w:val="001C07E7"/>
    <w:rsid w:val="00215A5D"/>
    <w:rsid w:val="002243DE"/>
    <w:rsid w:val="00266332"/>
    <w:rsid w:val="00294D3C"/>
    <w:rsid w:val="002F1C4E"/>
    <w:rsid w:val="0034195B"/>
    <w:rsid w:val="00362F97"/>
    <w:rsid w:val="003833E3"/>
    <w:rsid w:val="003B3B12"/>
    <w:rsid w:val="003B3CE8"/>
    <w:rsid w:val="003C7E9D"/>
    <w:rsid w:val="004148A8"/>
    <w:rsid w:val="00436718"/>
    <w:rsid w:val="004606C8"/>
    <w:rsid w:val="004667D4"/>
    <w:rsid w:val="00481B4E"/>
    <w:rsid w:val="00490CC9"/>
    <w:rsid w:val="004A3819"/>
    <w:rsid w:val="004D2D36"/>
    <w:rsid w:val="004E1482"/>
    <w:rsid w:val="00552327"/>
    <w:rsid w:val="005D4093"/>
    <w:rsid w:val="0060189C"/>
    <w:rsid w:val="006B25AF"/>
    <w:rsid w:val="00713188"/>
    <w:rsid w:val="007466B4"/>
    <w:rsid w:val="00747E1B"/>
    <w:rsid w:val="00757B72"/>
    <w:rsid w:val="007E2AF6"/>
    <w:rsid w:val="007E77F8"/>
    <w:rsid w:val="00805021"/>
    <w:rsid w:val="008B7094"/>
    <w:rsid w:val="008C72FD"/>
    <w:rsid w:val="008E2CBA"/>
    <w:rsid w:val="008E3B6C"/>
    <w:rsid w:val="009468E2"/>
    <w:rsid w:val="009C6830"/>
    <w:rsid w:val="00A65E52"/>
    <w:rsid w:val="00A72D79"/>
    <w:rsid w:val="00A824BB"/>
    <w:rsid w:val="00A829B6"/>
    <w:rsid w:val="00AB321D"/>
    <w:rsid w:val="00B6148D"/>
    <w:rsid w:val="00B80111"/>
    <w:rsid w:val="00BC5C74"/>
    <w:rsid w:val="00C24995"/>
    <w:rsid w:val="00C53AC6"/>
    <w:rsid w:val="00C55621"/>
    <w:rsid w:val="00C718E9"/>
    <w:rsid w:val="00CC3E8B"/>
    <w:rsid w:val="00D03315"/>
    <w:rsid w:val="00D47880"/>
    <w:rsid w:val="00D5216D"/>
    <w:rsid w:val="00D72E87"/>
    <w:rsid w:val="00D909E0"/>
    <w:rsid w:val="00DB3403"/>
    <w:rsid w:val="00E37B54"/>
    <w:rsid w:val="00E40FD3"/>
    <w:rsid w:val="00E70869"/>
    <w:rsid w:val="00EF07B4"/>
    <w:rsid w:val="00F94FF4"/>
    <w:rsid w:val="00F951DA"/>
    <w:rsid w:val="00FB0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68F9E9C"/>
  <w15:docId w15:val="{19741D4D-C7C5-4435-BA4E-0FE144251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06C8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552327"/>
    <w:pPr>
      <w:keepNext/>
      <w:spacing w:after="0" w:line="240" w:lineRule="auto"/>
      <w:outlineLvl w:val="1"/>
    </w:pPr>
    <w:rPr>
      <w:rFonts w:ascii="Times New Roman" w:eastAsia="Calibri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606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294D3C"/>
    <w:pPr>
      <w:spacing w:after="0" w:line="240" w:lineRule="auto"/>
    </w:pPr>
    <w:rPr>
      <w:rFonts w:ascii="Segoe UI" w:eastAsia="Times New Roman" w:hAnsi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294D3C"/>
    <w:rPr>
      <w:rFonts w:ascii="Segoe UI" w:eastAsia="Times New Roman" w:hAnsi="Segoe UI" w:cs="Segoe UI"/>
      <w:sz w:val="18"/>
      <w:szCs w:val="18"/>
      <w:lang w:eastAsia="en-US"/>
    </w:rPr>
  </w:style>
  <w:style w:type="character" w:customStyle="1" w:styleId="20">
    <w:name w:val="Заголовок 2 Знак"/>
    <w:basedOn w:val="a0"/>
    <w:link w:val="2"/>
    <w:uiPriority w:val="99"/>
    <w:rsid w:val="00552327"/>
    <w:rPr>
      <w:rFonts w:ascii="Times New Roman" w:eastAsia="Calibri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2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40;&#1074;&#1090;&#1086;&#1096;&#1082;&#1086;&#1083;&#1072;%202_6_2\&#1064;&#1072;&#1073;&#1083;&#1086;&#1085;&#1099;\Word\&#1057;&#1074;&#1077;&#1076;&#1077;&#1085;&#1080;&#1103;%20&#1076;&#1083;&#1103;%20&#1043;&#1048;&#1041;&#1044;&#104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Сведения для ГИБДД.dot</Template>
  <TotalTime>42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User</dc:creator>
  <cp:lastModifiedBy>Dmitry Guzman</cp:lastModifiedBy>
  <cp:revision>10</cp:revision>
  <cp:lastPrinted>2025-06-03T16:27:00Z</cp:lastPrinted>
  <dcterms:created xsi:type="dcterms:W3CDTF">2025-07-08T17:22:00Z</dcterms:created>
  <dcterms:modified xsi:type="dcterms:W3CDTF">2025-07-31T15:07:00Z</dcterms:modified>
</cp:coreProperties>
</file>